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A3" w:rsidRPr="006D1EF8" w:rsidRDefault="00605AA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6D1EF8">
        <w:rPr>
          <w:rFonts w:ascii="Times New Roman" w:hAnsi="Times New Roman"/>
          <w:b/>
          <w:sz w:val="32"/>
          <w:szCs w:val="32"/>
        </w:rPr>
        <w:t>«Затверджую»</w:t>
      </w:r>
    </w:p>
    <w:p w:rsidR="00605AA3" w:rsidRPr="002A0C2F" w:rsidRDefault="00605AA3" w:rsidP="00005680">
      <w:pPr>
        <w:spacing w:after="0" w:line="240" w:lineRule="auto"/>
        <w:ind w:left="567"/>
        <w:jc w:val="right"/>
        <w:rPr>
          <w:rFonts w:ascii="Times New Roman" w:hAnsi="Times New Roman"/>
          <w:b/>
          <w:lang w:val="uk-UA"/>
        </w:rPr>
      </w:pPr>
      <w:r w:rsidRPr="002A0C2F">
        <w:rPr>
          <w:rFonts w:ascii="Times New Roman" w:hAnsi="Times New Roman"/>
          <w:b/>
        </w:rPr>
        <w:t xml:space="preserve">                                                           </w:t>
      </w:r>
      <w:r w:rsidRPr="002A0C2F">
        <w:rPr>
          <w:rFonts w:ascii="Times New Roman" w:hAnsi="Times New Roman"/>
          <w:b/>
          <w:lang w:val="uk-UA"/>
        </w:rPr>
        <w:t xml:space="preserve">Директор </w:t>
      </w:r>
      <w:r w:rsidRPr="002A0C2F">
        <w:rPr>
          <w:rFonts w:ascii="Times New Roman" w:hAnsi="Times New Roman"/>
          <w:b/>
        </w:rPr>
        <w:t xml:space="preserve"> П.П. «Медік-ейд»  </w:t>
      </w:r>
    </w:p>
    <w:p w:rsidR="00605AA3" w:rsidRPr="002A0C2F" w:rsidRDefault="00605AA3" w:rsidP="00005680">
      <w:pPr>
        <w:spacing w:after="0" w:line="240" w:lineRule="auto"/>
        <w:ind w:left="567"/>
        <w:jc w:val="right"/>
        <w:rPr>
          <w:rFonts w:ascii="Times New Roman" w:hAnsi="Times New Roman"/>
          <w:b/>
          <w:lang w:val="uk-UA"/>
        </w:rPr>
      </w:pPr>
      <w:r w:rsidRPr="002A0C2F">
        <w:rPr>
          <w:rFonts w:ascii="Times New Roman" w:hAnsi="Times New Roman"/>
          <w:b/>
          <w:lang w:val="uk-UA"/>
        </w:rPr>
        <w:t>Улезько С.А.</w:t>
      </w:r>
      <w:r w:rsidRPr="002A0C2F">
        <w:rPr>
          <w:rFonts w:ascii="Times New Roman" w:hAnsi="Times New Roman"/>
          <w:b/>
        </w:rPr>
        <w:t xml:space="preserve">                      </w:t>
      </w:r>
    </w:p>
    <w:p w:rsidR="00605AA3" w:rsidRPr="002A0C2F" w:rsidRDefault="00605AA3">
      <w:pPr>
        <w:spacing w:after="0" w:line="240" w:lineRule="auto"/>
        <w:rPr>
          <w:rFonts w:ascii="Times New Roman" w:hAnsi="Times New Roman"/>
          <w:b/>
        </w:rPr>
      </w:pPr>
      <w:r w:rsidRPr="002A0C2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lang w:val="uk-UA"/>
        </w:rPr>
        <w:t xml:space="preserve">   </w:t>
      </w: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  <w:lang w:val="uk-UA"/>
        </w:rPr>
        <w:t>23</w:t>
      </w:r>
      <w:r w:rsidRPr="002A0C2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uk-UA"/>
        </w:rPr>
        <w:t>лютого</w:t>
      </w:r>
      <w:r w:rsidRPr="002A0C2F">
        <w:rPr>
          <w:rFonts w:ascii="Times New Roman" w:hAnsi="Times New Roman"/>
          <w:b/>
        </w:rPr>
        <w:t xml:space="preserve">  202</w:t>
      </w:r>
      <w:r w:rsidRPr="002A0C2F">
        <w:rPr>
          <w:rFonts w:ascii="Times New Roman" w:hAnsi="Times New Roman"/>
          <w:b/>
          <w:lang w:val="uk-UA"/>
        </w:rPr>
        <w:t>6</w:t>
      </w:r>
      <w:r w:rsidRPr="002A0C2F">
        <w:rPr>
          <w:rFonts w:ascii="Times New Roman" w:hAnsi="Times New Roman"/>
          <w:b/>
        </w:rPr>
        <w:t>р.</w:t>
      </w:r>
    </w:p>
    <w:p w:rsidR="00605AA3" w:rsidRPr="002A0C2F" w:rsidRDefault="00605AA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0C2F">
        <w:rPr>
          <w:rFonts w:ascii="Times New Roman" w:hAnsi="Times New Roman"/>
          <w:b/>
          <w:sz w:val="32"/>
          <w:szCs w:val="32"/>
        </w:rPr>
        <w:t xml:space="preserve">Прейскурант                                                                                                                          </w:t>
      </w:r>
    </w:p>
    <w:p w:rsidR="00605AA3" w:rsidRDefault="00605AA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Медичного центру  П.П. «Медік-ейд»</w:t>
      </w:r>
    </w:p>
    <w:p w:rsidR="00605AA3" w:rsidRDefault="00605AA3" w:rsidP="002F3EC7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</w:rPr>
        <w:t xml:space="preserve">м.Києв, вул.Єфремова, б. 23.    </w:t>
      </w:r>
    </w:p>
    <w:p w:rsidR="00605AA3" w:rsidRPr="006D1EF8" w:rsidRDefault="00605AA3" w:rsidP="002F3EC7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97"/>
        <w:gridCol w:w="8525"/>
        <w:gridCol w:w="1262"/>
      </w:tblGrid>
      <w:tr w:rsidR="00605AA3" w:rsidRPr="00FD70C3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FD70C3" w:rsidRDefault="00605A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№з/п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FD70C3" w:rsidRDefault="00605A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Назва послуг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FD70C3" w:rsidRDefault="00605A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Ціна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en-US"/>
              </w:rPr>
            </w:pPr>
            <w:r w:rsidRPr="006D1EF8">
              <w:rPr>
                <w:rFonts w:ascii="Times New Roman" w:hAnsi="Times New Roman"/>
                <w:b/>
              </w:rPr>
              <w:t xml:space="preserve">Комплект профілактики ВІЛ, </w:t>
            </w:r>
            <w:r w:rsidRPr="006D1EF8">
              <w:rPr>
                <w:rFonts w:ascii="Times New Roman" w:hAnsi="Times New Roman"/>
                <w:b/>
                <w:lang w:val="en-US"/>
              </w:rPr>
              <w:t>COVID - 19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Консультація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Ренген (один знімок)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Накладання кофердаму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300</w:t>
            </w:r>
            <w:r w:rsidRPr="006D1EF8">
              <w:rPr>
                <w:rFonts w:ascii="Times New Roman" w:hAnsi="Times New Roman"/>
                <w:b/>
              </w:rPr>
              <w:t>,00</w:t>
            </w:r>
          </w:p>
        </w:tc>
      </w:tr>
      <w:tr w:rsidR="00605AA3" w:rsidRPr="006D1EF8" w:rsidTr="00D71CEF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104C6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highlight w:val="yellow"/>
              </w:rPr>
              <w:t>Анестезія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D71CEF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Проба на анестетік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Анестезія аплікаційна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Анестезія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Додаткова карпула (анестезія</w:t>
            </w:r>
            <w:r w:rsidRPr="006D1EF8">
              <w:rPr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D71CEF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B63A34">
            <w:pPr>
              <w:spacing w:after="0" w:line="240" w:lineRule="auto"/>
              <w:jc w:val="center"/>
              <w:rPr>
                <w:highlight w:val="yellow"/>
                <w:lang w:val="uk-UA"/>
              </w:rPr>
            </w:pPr>
            <w:r w:rsidRPr="006D1EF8">
              <w:rPr>
                <w:rFonts w:ascii="Times New Roman" w:hAnsi="Times New Roman"/>
                <w:b/>
                <w:highlight w:val="yellow"/>
                <w:lang w:val="uk-UA"/>
              </w:rPr>
              <w:t>Хірургічна стоматологія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71CEF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Видалення тимчасового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70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Просте видалення постійного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100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Складне видалення постійного 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Видалення 8-го 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200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 xml:space="preserve">Атипове видалення зуба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F87802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 xml:space="preserve">Видалення 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відломаної стінки постійного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Періостит,перикоронит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60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16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Кюретаж кишен</w:t>
            </w:r>
            <w:r w:rsidRPr="006D1EF8">
              <w:rPr>
                <w:rFonts w:ascii="Times New Roman" w:hAnsi="Times New Roman"/>
                <w:b/>
                <w:lang w:val="uk-UA"/>
              </w:rPr>
              <w:t>і лунки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0.00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17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Ушивання лунки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0.00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highlight w:val="yellow"/>
                <w:lang w:val="uk-UA"/>
              </w:rPr>
              <w:t>Терапевтична стоматологія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Зняття зубних відкладень ( механічним способом ).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Зняття зубних відкладень з фронтальних зубів( ультразвук ).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100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20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Знаття зубних відкладень з однієї щелепи.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11</w:t>
            </w:r>
            <w:r w:rsidRPr="006D1EF8">
              <w:rPr>
                <w:rFonts w:ascii="Times New Roman" w:hAnsi="Times New Roman"/>
                <w:b/>
                <w:lang w:val="en-US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21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Зняття зубних відкладень з усіх зубів( ультразвук ).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22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Знаття зубних відкладень з однієї щелепи (</w:t>
            </w:r>
            <w:r w:rsidRPr="006D1EF8">
              <w:rPr>
                <w:rFonts w:ascii="Times New Roman" w:hAnsi="Times New Roman"/>
                <w:b/>
              </w:rPr>
              <w:t>air</w:t>
            </w:r>
            <w:r w:rsidRPr="006D1EF8">
              <w:rPr>
                <w:rFonts w:ascii="Times New Roman" w:hAnsi="Times New Roman"/>
                <w:b/>
                <w:lang w:val="uk-UA"/>
              </w:rPr>
              <w:t>-</w:t>
            </w:r>
            <w:r w:rsidRPr="006D1EF8">
              <w:rPr>
                <w:rFonts w:ascii="Times New Roman" w:hAnsi="Times New Roman"/>
                <w:b/>
              </w:rPr>
              <w:t>flow</w:t>
            </w:r>
            <w:r w:rsidRPr="006D1EF8">
              <w:rPr>
                <w:rFonts w:ascii="Times New Roman" w:hAnsi="Times New Roman"/>
                <w:b/>
                <w:lang w:val="uk-UA"/>
              </w:rPr>
              <w:t>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Лікувальна  прокладка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Ізоляційна </w:t>
            </w:r>
            <w:r w:rsidRPr="006D1EF8">
              <w:rPr>
                <w:rFonts w:ascii="Times New Roman" w:hAnsi="Times New Roman"/>
                <w:b/>
              </w:rPr>
              <w:t>прокладка (</w:t>
            </w:r>
            <w:r w:rsidRPr="006D1EF8">
              <w:rPr>
                <w:rFonts w:ascii="Times New Roman" w:hAnsi="Times New Roman"/>
                <w:b/>
                <w:lang w:val="uk-UA"/>
              </w:rPr>
              <w:t>склоіно</w:t>
            </w:r>
            <w:r w:rsidRPr="006D1EF8">
              <w:rPr>
                <w:rFonts w:ascii="Times New Roman" w:hAnsi="Times New Roman"/>
                <w:b/>
              </w:rPr>
              <w:t>мер</w:t>
            </w:r>
            <w:r w:rsidRPr="006D1EF8">
              <w:rPr>
                <w:rFonts w:ascii="Times New Roman" w:hAnsi="Times New Roman"/>
                <w:b/>
                <w:lang w:val="uk-UA"/>
              </w:rPr>
              <w:t>на</w:t>
            </w:r>
            <w:r w:rsidRPr="006D1EF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Ін’єкція лінкоміцину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Ін’єкція траумелю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Сріблення                             (одного зуба)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Препарування початкового і середнього карієсу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2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Препарування глибокого карієсу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Медикаментозна обробка порожнини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31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Цементна пломба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32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Пломба із склоіономерногог матеріалу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90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Пломба </w:t>
            </w:r>
            <w:r w:rsidRPr="006D1EF8">
              <w:rPr>
                <w:rFonts w:ascii="Times New Roman" w:hAnsi="Times New Roman"/>
                <w:b/>
                <w:lang w:val="uk-UA"/>
              </w:rPr>
              <w:t>склоіономер подвійного затвер-я</w:t>
            </w:r>
            <w:r w:rsidRPr="006D1EF8">
              <w:rPr>
                <w:rFonts w:ascii="Times New Roman" w:hAnsi="Times New Roman"/>
                <w:b/>
              </w:rPr>
              <w:t xml:space="preserve"> (пришийковий і поверхній карієс)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70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Пломба </w:t>
            </w:r>
            <w:r w:rsidRPr="006D1EF8">
              <w:rPr>
                <w:rFonts w:ascii="Times New Roman" w:hAnsi="Times New Roman"/>
                <w:b/>
                <w:lang w:val="uk-UA"/>
              </w:rPr>
              <w:t>склоіономер подвійного затвер-я</w:t>
            </w:r>
            <w:r w:rsidRPr="006D1EF8">
              <w:rPr>
                <w:rFonts w:ascii="Times New Roman" w:hAnsi="Times New Roman"/>
                <w:b/>
              </w:rPr>
              <w:t xml:space="preserve"> (среднІй карієс).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Пломба </w:t>
            </w:r>
            <w:r w:rsidRPr="006D1EF8">
              <w:rPr>
                <w:rFonts w:ascii="Times New Roman" w:hAnsi="Times New Roman"/>
                <w:b/>
                <w:lang w:val="uk-UA"/>
              </w:rPr>
              <w:t>склоіономер подвійного затвер-я</w:t>
            </w:r>
            <w:r w:rsidRPr="006D1EF8">
              <w:rPr>
                <w:rFonts w:ascii="Times New Roman" w:hAnsi="Times New Roman"/>
                <w:b/>
              </w:rPr>
              <w:t xml:space="preserve"> (глибокий карієс).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100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 xml:space="preserve">Пломба </w:t>
            </w:r>
            <w:r w:rsidRPr="006D1EF8">
              <w:rPr>
                <w:rFonts w:ascii="Times New Roman" w:hAnsi="Times New Roman"/>
                <w:b/>
                <w:lang w:val="uk-UA"/>
              </w:rPr>
              <w:t>і</w:t>
            </w:r>
            <w:r w:rsidRPr="006D1EF8">
              <w:rPr>
                <w:rFonts w:ascii="Times New Roman" w:hAnsi="Times New Roman"/>
                <w:b/>
              </w:rPr>
              <w:t xml:space="preserve">з склоіономерного мат-лу для тимчасових зубів, </w:t>
            </w:r>
            <w:r w:rsidRPr="006D1EF8">
              <w:rPr>
                <w:rFonts w:ascii="Times New Roman" w:hAnsi="Times New Roman"/>
                <w:b/>
                <w:lang w:val="uk-UA"/>
              </w:rPr>
              <w:t>герметизація.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70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Фотополімерна  пломба    ( 0,5 порції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Фотополімерна  пломба    ( 1 порція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3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Фотополімерна пломба </w:t>
            </w:r>
            <w:r w:rsidRPr="006D1EF8">
              <w:rPr>
                <w:rFonts w:ascii="Times New Roman" w:hAnsi="Times New Roman"/>
                <w:b/>
              </w:rPr>
              <w:t>Gradia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6D1EF8">
              <w:rPr>
                <w:rFonts w:ascii="Times New Roman" w:hAnsi="Times New Roman"/>
                <w:b/>
              </w:rPr>
              <w:t>Direct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  ( 1 порція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140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40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Фотополімерна пломба </w:t>
            </w:r>
            <w:r w:rsidRPr="006D1EF8">
              <w:rPr>
                <w:rFonts w:ascii="Times New Roman" w:hAnsi="Times New Roman"/>
                <w:b/>
                <w:lang w:val="en-US"/>
              </w:rPr>
              <w:t>Beautifil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( 1 порція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r w:rsidRPr="006D1EF8">
              <w:rPr>
                <w:rFonts w:ascii="Times New Roman" w:hAnsi="Times New Roman"/>
                <w:b/>
                <w:lang w:val="en-US"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41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Реставрація фотополімерним матеріалом </w:t>
            </w:r>
            <w:r w:rsidRPr="006D1EF8">
              <w:rPr>
                <w:rFonts w:ascii="Times New Roman" w:hAnsi="Times New Roman"/>
                <w:b/>
              </w:rPr>
              <w:t>Charizma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( 1 порція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42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Реставрація фотополімерним матеріалом </w:t>
            </w:r>
            <w:r w:rsidRPr="006D1EF8">
              <w:rPr>
                <w:rFonts w:ascii="Times New Roman" w:hAnsi="Times New Roman"/>
                <w:b/>
              </w:rPr>
              <w:t>Gradia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6D1EF8">
              <w:rPr>
                <w:rFonts w:ascii="Times New Roman" w:hAnsi="Times New Roman"/>
                <w:b/>
              </w:rPr>
              <w:t>Direkt</w:t>
            </w:r>
            <w:r w:rsidRPr="006D1EF8">
              <w:rPr>
                <w:rFonts w:ascii="Times New Roman" w:hAnsi="Times New Roman"/>
                <w:b/>
                <w:lang w:val="uk-UA"/>
              </w:rPr>
              <w:t>( 1 порція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16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43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Реставрація фотополімерним матеріалом </w:t>
            </w:r>
            <w:r w:rsidRPr="006D1EF8">
              <w:rPr>
                <w:rFonts w:ascii="Times New Roman" w:hAnsi="Times New Roman"/>
                <w:b/>
                <w:lang w:val="en-US"/>
              </w:rPr>
              <w:t>Beautifil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( 1 порція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r w:rsidRPr="006D1EF8">
              <w:rPr>
                <w:rFonts w:ascii="Times New Roman" w:hAnsi="Times New Roman"/>
                <w:b/>
                <w:lang w:val="en-US"/>
              </w:rPr>
              <w:t>8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4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Шинування одного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0.00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4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Коагуляція ясен одного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0.00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4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Розкриття зуба          (пульпіт,періодонтит)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4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Парапаста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4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Тимчасова пломба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4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Видалення нерва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Інструментальна обробка каналу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51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Інструментальна обробка каналу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ендомотором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52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1EF8">
              <w:rPr>
                <w:rFonts w:ascii="Times New Roman" w:hAnsi="Times New Roman"/>
                <w:b/>
              </w:rPr>
              <w:t>Медикаментозна обробка каналу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250,00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53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Т</w:t>
            </w:r>
            <w:r w:rsidRPr="006D1EF8">
              <w:rPr>
                <w:rFonts w:ascii="Times New Roman" w:hAnsi="Times New Roman"/>
                <w:b/>
              </w:rPr>
              <w:t>урунда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внутрішньоканальна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Кальцій (один канал)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40</w:t>
            </w:r>
            <w:r w:rsidRPr="006D1EF8">
              <w:rPr>
                <w:rFonts w:ascii="Times New Roman" w:hAnsi="Times New Roman"/>
                <w:b/>
              </w:rPr>
              <w:t>0</w:t>
            </w:r>
            <w:r w:rsidRPr="006D1EF8">
              <w:rPr>
                <w:rFonts w:ascii="Times New Roman" w:hAnsi="Times New Roman"/>
                <w:b/>
                <w:lang w:val="uk-UA"/>
              </w:rPr>
              <w:t>,</w:t>
            </w:r>
            <w:r w:rsidRPr="006D1EF8">
              <w:rPr>
                <w:rFonts w:ascii="Times New Roman" w:hAnsi="Times New Roman"/>
                <w:b/>
              </w:rPr>
              <w:t>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Пломбування однокореневого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65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Плом-ння однок-го зуба із застосуванням гуттаперчевих  штіфтів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70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Пломбування  каналів двокор</w:t>
            </w:r>
            <w:r w:rsidRPr="006D1EF8">
              <w:rPr>
                <w:rFonts w:ascii="Times New Roman" w:hAnsi="Times New Roman"/>
                <w:b/>
                <w:lang w:val="uk-UA"/>
              </w:rPr>
              <w:t>е</w:t>
            </w:r>
            <w:r w:rsidRPr="006D1EF8">
              <w:rPr>
                <w:rFonts w:ascii="Times New Roman" w:hAnsi="Times New Roman"/>
                <w:b/>
              </w:rPr>
              <w:t>невого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75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 58 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Плом-ння каналів двок-го зуба із заст.-м гут-х штіфтів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Плом-ня каналів 3-4х кореневого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60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Плом-ня каналів 3-4х кореневого зуба із застос-м гут-х штіфтів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90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61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Розпломбування кореневого канала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62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Вилучення вкладки, штіфта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60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63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Внутрішньопульпарне відбілювання депульпованого зуба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Анкерний штіфт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Титановий штіфт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45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Скловолоконний штіфт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60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E3698A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E3698A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E3698A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Цементування  штіфта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E3698A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2A0C2F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highlight w:val="yellow"/>
                <w:lang w:val="uk-UA"/>
              </w:rPr>
              <w:t>Ортопедична стоматологія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Капа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Знаття сталевої  коронки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70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Зняття металокерамічной коронки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60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71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коронки цементним матеріалом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300</w:t>
            </w:r>
            <w:r w:rsidRPr="006D1EF8">
              <w:rPr>
                <w:rFonts w:ascii="Times New Roman" w:hAnsi="Times New Roman"/>
                <w:b/>
              </w:rPr>
              <w:t>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72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коронки цементним матер-ом (первинні)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73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коронки і вкладки склоіономерним матеріалом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7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коронки склоіономерним матер-ом (первинні)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7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на цемент подвійного отвердіння    (Вініри</w:t>
            </w:r>
            <w:r w:rsidRPr="006D1EF8">
              <w:rPr>
                <w:rFonts w:ascii="Times New Roman" w:hAnsi="Times New Roman"/>
                <w:b/>
                <w:lang w:val="uk-UA"/>
              </w:rPr>
              <w:t>, вкладки</w:t>
            </w:r>
            <w:r w:rsidRPr="006D1EF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7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коронки на імпланті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7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Зняття відбитка  ( альгінат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7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Відбиток А сілікон ( з імплантатів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7</w:t>
            </w: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Відбиток С сілікон (Spidex)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6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Відбиток С сілікон ( </w:t>
            </w:r>
            <w:r w:rsidRPr="006D1EF8">
              <w:rPr>
                <w:rFonts w:ascii="Times New Roman" w:hAnsi="Times New Roman"/>
                <w:b/>
              </w:rPr>
              <w:t>Zeta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6D1EF8">
              <w:rPr>
                <w:rFonts w:ascii="Times New Roman" w:hAnsi="Times New Roman"/>
                <w:b/>
              </w:rPr>
              <w:t>plus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0.00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81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Трансфери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30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Сталева коронка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r w:rsidRPr="006D1EF8">
              <w:rPr>
                <w:rFonts w:ascii="Times New Roman" w:hAnsi="Times New Roman"/>
                <w:b/>
                <w:lang w:val="en-US"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Сталева коронка з напитленням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r w:rsidRPr="006D1EF8">
              <w:rPr>
                <w:rFonts w:ascii="Times New Roman" w:hAnsi="Times New Roman"/>
                <w:b/>
                <w:lang w:val="en-US"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F87802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Проміжний литок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18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31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Пластмасова коронка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r w:rsidRPr="006D1EF8">
              <w:rPr>
                <w:rFonts w:ascii="Times New Roman" w:hAnsi="Times New Roman"/>
                <w:b/>
                <w:lang w:val="en-US"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Акриловий мікропротез   (Бабочка)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en-US"/>
              </w:rPr>
              <w:t>40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Мікропротез  Айфлекс (Бабочка)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4</w:t>
            </w:r>
            <w:r w:rsidRPr="006D1EF8">
              <w:rPr>
                <w:rFonts w:ascii="Times New Roman" w:hAnsi="Times New Roman"/>
                <w:b/>
                <w:lang w:val="en-US"/>
              </w:rPr>
              <w:t>5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93019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93019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85BF4" w:rsidRDefault="00605AA3" w:rsidP="00930193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Доварювання додаткового зуба на мікропротез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9301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Фасетка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r w:rsidRPr="006D1EF8">
              <w:rPr>
                <w:rFonts w:ascii="Times New Roman" w:hAnsi="Times New Roman"/>
                <w:b/>
                <w:lang w:val="en-US"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Цільнолита коронка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</w:t>
            </w:r>
            <w:r w:rsidRPr="006D1EF8">
              <w:rPr>
                <w:rFonts w:ascii="Times New Roman" w:hAnsi="Times New Roman"/>
                <w:b/>
                <w:lang w:val="en-US"/>
              </w:rPr>
              <w:t>5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2A7050" w:rsidRDefault="00605A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Металопластмасова коронка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</w:t>
            </w:r>
            <w:r w:rsidRPr="006D1EF8">
              <w:rPr>
                <w:rFonts w:ascii="Times New Roman" w:hAnsi="Times New Roman"/>
                <w:b/>
                <w:lang w:val="en-US"/>
              </w:rPr>
              <w:t>7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9</w:t>
            </w: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Металокерамічна коронка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  <w:r>
              <w:rPr>
                <w:rFonts w:ascii="Times New Roman" w:hAnsi="Times New Roman"/>
                <w:b/>
                <w:lang w:val="uk-UA"/>
              </w:rPr>
              <w:t>8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9</w:t>
            </w:r>
            <w:r w:rsidRPr="006D1EF8"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Металокерамічна коронка з інд-м нанесенням (  плечевою масою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val="uk-UA"/>
              </w:rPr>
              <w:t>50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Вінір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Керамічна коронка на основі діоксида цирконія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90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Безметалева керамічня коронка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Культьова вкладка діоксида цирконія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80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Вкладка виготовлена непрямим методом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170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Вкладка виготовлена непрямим методом (розбірна)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8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1B473D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Pr="006D1EF8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uk-UA"/>
              </w:rPr>
              <w:t>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Вкладка керамічна ( пресована кераміка 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70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Знімний протез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90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Знімний протез «Айфлекс»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110</w:t>
            </w:r>
            <w:r w:rsidRPr="006D1EF8">
              <w:rPr>
                <w:rFonts w:ascii="Times New Roman" w:hAnsi="Times New Roman"/>
                <w:b/>
              </w:rPr>
              <w:t>00.00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Бюгель</w:t>
            </w:r>
            <w:r w:rsidRPr="006D1EF8">
              <w:rPr>
                <w:rFonts w:ascii="Times New Roman" w:hAnsi="Times New Roman"/>
                <w:b/>
                <w:lang w:val="uk-UA"/>
              </w:rPr>
              <w:t>ний протез</w:t>
            </w:r>
            <w:r w:rsidRPr="006D1EF8">
              <w:rPr>
                <w:rFonts w:ascii="Times New Roman" w:hAnsi="Times New Roman"/>
                <w:b/>
              </w:rPr>
              <w:t xml:space="preserve"> </w:t>
            </w:r>
            <w:r w:rsidRPr="006D1EF8">
              <w:rPr>
                <w:rFonts w:ascii="Times New Roman" w:hAnsi="Times New Roman"/>
                <w:b/>
                <w:lang w:val="uk-UA"/>
              </w:rPr>
              <w:t>(</w:t>
            </w:r>
            <w:r w:rsidRPr="006D1EF8">
              <w:rPr>
                <w:rFonts w:ascii="Times New Roman" w:hAnsi="Times New Roman"/>
                <w:b/>
              </w:rPr>
              <w:t>камерна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фіксація)</w:t>
            </w:r>
            <w:r w:rsidRPr="006D1EF8">
              <w:rPr>
                <w:rFonts w:ascii="Times New Roman" w:hAnsi="Times New Roman"/>
                <w:b/>
              </w:rPr>
              <w:t xml:space="preserve">                                                                                  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145</w:t>
            </w:r>
            <w:r w:rsidRPr="006D1EF8">
              <w:rPr>
                <w:rFonts w:ascii="Times New Roman" w:hAnsi="Times New Roman"/>
                <w:b/>
                <w:lang w:val="en-US"/>
              </w:rPr>
              <w:t>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Бюгель</w:t>
            </w:r>
            <w:r w:rsidRPr="006D1EF8">
              <w:rPr>
                <w:rFonts w:ascii="Times New Roman" w:hAnsi="Times New Roman"/>
                <w:b/>
                <w:lang w:val="uk-UA"/>
              </w:rPr>
              <w:t>ний протез</w:t>
            </w:r>
            <w:r w:rsidRPr="006D1EF8">
              <w:rPr>
                <w:rFonts w:ascii="Times New Roman" w:hAnsi="Times New Roman"/>
                <w:b/>
              </w:rPr>
              <w:t xml:space="preserve"> </w:t>
            </w:r>
            <w:r w:rsidRPr="006D1EF8">
              <w:rPr>
                <w:rFonts w:ascii="Times New Roman" w:hAnsi="Times New Roman"/>
                <w:b/>
                <w:lang w:val="uk-UA"/>
              </w:rPr>
              <w:t>(</w:t>
            </w:r>
            <w:r w:rsidRPr="006D1EF8">
              <w:rPr>
                <w:rFonts w:ascii="Times New Roman" w:hAnsi="Times New Roman"/>
                <w:b/>
              </w:rPr>
              <w:t>замков</w:t>
            </w:r>
            <w:r w:rsidRPr="006D1EF8">
              <w:rPr>
                <w:rFonts w:ascii="Times New Roman" w:hAnsi="Times New Roman"/>
                <w:b/>
                <w:lang w:val="uk-UA"/>
              </w:rPr>
              <w:t>а фіксація)</w:t>
            </w:r>
            <w:r w:rsidRPr="006D1EF8">
              <w:rPr>
                <w:rFonts w:ascii="Times New Roman" w:hAnsi="Times New Roman"/>
                <w:b/>
              </w:rPr>
              <w:t xml:space="preserve">                     </w:t>
            </w:r>
            <w:r w:rsidRPr="006D1EF8">
              <w:rPr>
                <w:rFonts w:ascii="Times New Roman" w:hAnsi="Times New Roman"/>
                <w:b/>
                <w:lang w:val="uk-UA"/>
              </w:rPr>
              <w:t>+ вартість замків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</w:t>
            </w:r>
            <w:bookmarkStart w:id="0" w:name="_GoBack"/>
            <w:bookmarkEnd w:id="0"/>
            <w:r w:rsidRPr="006D1EF8">
              <w:rPr>
                <w:rFonts w:ascii="Times New Roman" w:hAnsi="Times New Roman"/>
                <w:b/>
                <w:lang w:val="uk-UA"/>
              </w:rPr>
              <w:t>500</w:t>
            </w:r>
            <w:r w:rsidRPr="006D1EF8">
              <w:rPr>
                <w:rFonts w:ascii="Times New Roman" w:hAnsi="Times New Roman"/>
                <w:b/>
              </w:rPr>
              <w:t>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Бюгельний протез ацеталовий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150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 w:rsidRPr="006D1EF8">
              <w:rPr>
                <w:rFonts w:ascii="Times New Roman" w:hAnsi="Times New Roman"/>
                <w:b/>
                <w:lang w:val="uk-UA"/>
              </w:rPr>
              <w:t>0</w:t>
            </w: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Заміна втулок і перебазування замкового бюгелю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</w:pPr>
            <w:r w:rsidRPr="006D1EF8">
              <w:rPr>
                <w:rFonts w:ascii="Times New Roman" w:hAnsi="Times New Roman"/>
                <w:b/>
                <w:lang w:val="uk-UA"/>
              </w:rPr>
              <w:t>20</w:t>
            </w:r>
            <w:r w:rsidRPr="006D1EF8">
              <w:rPr>
                <w:rFonts w:ascii="Times New Roman" w:hAnsi="Times New Roman"/>
                <w:b/>
              </w:rPr>
              <w:t>00,00</w:t>
            </w:r>
          </w:p>
        </w:tc>
      </w:tr>
      <w:tr w:rsidR="00605AA3" w:rsidRPr="006D1EF8" w:rsidTr="00A84C83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2A7050">
            <w:pPr>
              <w:spacing w:after="0" w:line="240" w:lineRule="auto"/>
              <w:rPr>
                <w:color w:val="FFFF00"/>
                <w:highlight w:val="yellow"/>
                <w:lang w:val="uk-UA"/>
              </w:rPr>
            </w:pP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2A0C2F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  <w:highlight w:val="yellow"/>
                <w:lang w:val="uk-UA"/>
              </w:rPr>
              <w:t>О</w:t>
            </w:r>
            <w:r w:rsidRPr="006D1EF8">
              <w:rPr>
                <w:rFonts w:ascii="Times New Roman" w:hAnsi="Times New Roman"/>
                <w:b/>
                <w:highlight w:val="yellow"/>
              </w:rPr>
              <w:t>ртодонт</w:t>
            </w:r>
            <w:r w:rsidRPr="006D1EF8">
              <w:rPr>
                <w:rFonts w:ascii="Times New Roman" w:hAnsi="Times New Roman"/>
                <w:b/>
                <w:highlight w:val="yellow"/>
                <w:lang w:val="uk-UA"/>
              </w:rPr>
              <w:t>ія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A84C8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07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Консультація ортодонта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011696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08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Діагностика із застосуванням діагностичних моделей, панорами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011696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09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Діагностика із застосуванням діагн-х моделей, панорами,цефалограми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lang w:val="uk-UA"/>
              </w:rPr>
              <w:t>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на одну щелепу без гвинта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на одну щелепу з одним гвинтом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на одну щелепу з двома гвинтами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на одну щелепу з 3-х полосним гвинтом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Трейнер преортодонтичний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для швидкого піднебінного розширення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Мак Намара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Твин Блок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011696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Апарат Пендюлюм на кільцях (піднебінний дисталізатор)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2A7050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Апарат 2-х щелепний з оклюзійними пілотами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uk-UA"/>
              </w:rPr>
              <w:t>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Підборідня праща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Лицева маска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Накусочна площадка на кільцях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Міжзубна розпірка на кільцях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Піднебінний бюгель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Активація ортодонтичного апарату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26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Корекція апарату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27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Ремонт апарату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011696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28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Металева брекет-система на одну щелепу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2A7050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29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Металокерамічна брекет-система на одну щелепу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Керамічна брекет-система на одну щелепу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Самолігатурна металева брекет-система на одну щелепу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Самолігатурна керамиічна  брекет-система на одну щелепу    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Обслуговування брекет-системи на одну щелепу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Фіксація  кільця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Фіксація  брекета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36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Заміна дуги 1 щелепа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37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Заміна лігатур 2 щелепи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011696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38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Зняття брекет-системи з однієї щелепи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2A7050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39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Ретенційний позиціонер на одну щелепу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  <w:lang w:val="uk-UA"/>
              </w:rPr>
              <w:t>0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Незнімний ретейнер на одну щелепу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>Капа суставна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076CB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  <w:jc w:val="center"/>
              <w:rPr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>
            <w:pPr>
              <w:spacing w:after="0" w:line="240" w:lineRule="auto"/>
            </w:pPr>
            <w:r w:rsidRPr="006D1EF8">
              <w:rPr>
                <w:rFonts w:ascii="Times New Roman" w:hAnsi="Times New Roman"/>
                <w:b/>
              </w:rPr>
              <w:t xml:space="preserve">Самолігатурна керамічна брекет-система «Діамант»     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lang w:val="uk-UA"/>
              </w:rPr>
            </w:pPr>
          </w:p>
        </w:tc>
      </w:tr>
      <w:tr w:rsidR="00605AA3" w:rsidRPr="006D1EF8" w:rsidTr="00E84DFF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F878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Виготовлення індивідуальної ложки</w:t>
            </w:r>
            <w:r w:rsidRPr="006D1EF8">
              <w:rPr>
                <w:rFonts w:ascii="Times New Roman" w:hAnsi="Times New Roman"/>
                <w:b/>
              </w:rPr>
              <w:t xml:space="preserve">    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605AA3" w:rsidRPr="006D1EF8" w:rsidTr="002E3D5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8503D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8503DE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Покриття фторлаком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605AA3" w:rsidRPr="006D1EF8" w:rsidTr="002E3D5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8503D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14</w:t>
            </w: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8503DE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Пластмасова коронка фрезирована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605AA3" w:rsidRPr="006D1EF8" w:rsidTr="002E3D50">
        <w:trPr>
          <w:trHeight w:val="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8503D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46</w:t>
            </w:r>
          </w:p>
        </w:tc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8503DE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6D1EF8">
              <w:rPr>
                <w:rFonts w:ascii="Times New Roman" w:hAnsi="Times New Roman"/>
                <w:b/>
                <w:lang w:val="uk-UA"/>
              </w:rPr>
              <w:t>Пластмасова коронка</w:t>
            </w:r>
            <w:r w:rsidRPr="006D1EF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6D1EF8">
              <w:rPr>
                <w:rFonts w:ascii="Times New Roman" w:hAnsi="Times New Roman"/>
                <w:b/>
                <w:lang w:val="en-US"/>
              </w:rPr>
              <w:t>pro-temp</w:t>
            </w:r>
            <w:r w:rsidRPr="006D1EF8">
              <w:rPr>
                <w:rFonts w:ascii="Times New Roman" w:hAnsi="Times New Roman"/>
                <w:b/>
                <w:lang w:val="uk-UA"/>
              </w:rPr>
              <w:t xml:space="preserve"> 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AA3" w:rsidRPr="006D1EF8" w:rsidRDefault="00605AA3" w:rsidP="00D57CEB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605AA3" w:rsidRDefault="00605AA3">
      <w:pPr>
        <w:spacing w:after="0" w:line="240" w:lineRule="auto"/>
        <w:rPr>
          <w:rFonts w:ascii="Times New Roman" w:hAnsi="Times New Roman"/>
          <w:b/>
          <w:lang w:val="uk-UA"/>
        </w:rPr>
      </w:pPr>
      <w:r w:rsidRPr="006D1EF8">
        <w:rPr>
          <w:rFonts w:ascii="Times New Roman" w:hAnsi="Times New Roman"/>
          <w:b/>
        </w:rPr>
        <w:t xml:space="preserve">   </w:t>
      </w:r>
      <w:r w:rsidRPr="006D1EF8">
        <w:rPr>
          <w:rFonts w:ascii="Times New Roman" w:hAnsi="Times New Roman"/>
          <w:b/>
          <w:lang w:val="uk-UA"/>
        </w:rPr>
        <w:t xml:space="preserve">       </w:t>
      </w:r>
    </w:p>
    <w:p w:rsidR="00605AA3" w:rsidRDefault="00605AA3">
      <w:pPr>
        <w:spacing w:after="0" w:line="240" w:lineRule="auto"/>
        <w:rPr>
          <w:rFonts w:ascii="Times New Roman" w:hAnsi="Times New Roman"/>
          <w:b/>
          <w:lang w:val="uk-UA"/>
        </w:rPr>
      </w:pPr>
      <w:r w:rsidRPr="006D1EF8">
        <w:rPr>
          <w:rFonts w:ascii="Times New Roman" w:hAnsi="Times New Roman"/>
          <w:b/>
          <w:lang w:val="uk-UA"/>
        </w:rPr>
        <w:t xml:space="preserve">                     </w:t>
      </w:r>
    </w:p>
    <w:p w:rsidR="00605AA3" w:rsidRPr="006D1EF8" w:rsidRDefault="00605AA3" w:rsidP="008E0436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8E0436">
        <w:rPr>
          <w:rFonts w:ascii="Times New Roman" w:hAnsi="Times New Roman"/>
          <w:b/>
          <w:lang w:val="uk-UA"/>
        </w:rPr>
        <w:t>Гол.бухгалтер                                        Кул</w:t>
      </w:r>
      <w:r w:rsidRPr="006D1EF8">
        <w:rPr>
          <w:rFonts w:ascii="Times New Roman" w:hAnsi="Times New Roman"/>
          <w:b/>
          <w:lang w:val="uk-UA"/>
        </w:rPr>
        <w:t>ік</w:t>
      </w:r>
      <w:r w:rsidRPr="008E0436">
        <w:rPr>
          <w:rFonts w:ascii="Times New Roman" w:hAnsi="Times New Roman"/>
          <w:b/>
          <w:lang w:val="uk-UA"/>
        </w:rPr>
        <w:t>овська Т.Я.</w:t>
      </w:r>
    </w:p>
    <w:sectPr w:rsidR="00605AA3" w:rsidRPr="006D1EF8" w:rsidSect="00E13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599A"/>
    <w:rsid w:val="00005680"/>
    <w:rsid w:val="00006BDE"/>
    <w:rsid w:val="00011696"/>
    <w:rsid w:val="000156DF"/>
    <w:rsid w:val="00074989"/>
    <w:rsid w:val="00076CB0"/>
    <w:rsid w:val="000C5175"/>
    <w:rsid w:val="000D65DA"/>
    <w:rsid w:val="00104E9F"/>
    <w:rsid w:val="001366B9"/>
    <w:rsid w:val="00161F56"/>
    <w:rsid w:val="00164946"/>
    <w:rsid w:val="001A4CC6"/>
    <w:rsid w:val="001B473D"/>
    <w:rsid w:val="0021642F"/>
    <w:rsid w:val="002525D9"/>
    <w:rsid w:val="00266536"/>
    <w:rsid w:val="002A0C2F"/>
    <w:rsid w:val="002A6D8B"/>
    <w:rsid w:val="002A7050"/>
    <w:rsid w:val="002C1112"/>
    <w:rsid w:val="002E3D50"/>
    <w:rsid w:val="002F3EC7"/>
    <w:rsid w:val="002F4E76"/>
    <w:rsid w:val="003461A0"/>
    <w:rsid w:val="00381DCC"/>
    <w:rsid w:val="00393015"/>
    <w:rsid w:val="003A7EEB"/>
    <w:rsid w:val="0041730E"/>
    <w:rsid w:val="00481EAC"/>
    <w:rsid w:val="004B7159"/>
    <w:rsid w:val="004F1FEB"/>
    <w:rsid w:val="0054432C"/>
    <w:rsid w:val="0059309C"/>
    <w:rsid w:val="005D6BF8"/>
    <w:rsid w:val="005F0B85"/>
    <w:rsid w:val="00605AA3"/>
    <w:rsid w:val="0065370F"/>
    <w:rsid w:val="0065438D"/>
    <w:rsid w:val="006703E5"/>
    <w:rsid w:val="00685BF4"/>
    <w:rsid w:val="006A7045"/>
    <w:rsid w:val="006D1EF8"/>
    <w:rsid w:val="007251DB"/>
    <w:rsid w:val="00744DF4"/>
    <w:rsid w:val="0078486B"/>
    <w:rsid w:val="007A380A"/>
    <w:rsid w:val="007C266A"/>
    <w:rsid w:val="007F2BC8"/>
    <w:rsid w:val="008007B9"/>
    <w:rsid w:val="00810567"/>
    <w:rsid w:val="008408B4"/>
    <w:rsid w:val="0084155A"/>
    <w:rsid w:val="008503DE"/>
    <w:rsid w:val="008A1999"/>
    <w:rsid w:val="008C4B85"/>
    <w:rsid w:val="008D757C"/>
    <w:rsid w:val="008E0436"/>
    <w:rsid w:val="00903250"/>
    <w:rsid w:val="009241CB"/>
    <w:rsid w:val="00930193"/>
    <w:rsid w:val="00933C78"/>
    <w:rsid w:val="0094417C"/>
    <w:rsid w:val="00961460"/>
    <w:rsid w:val="009824ED"/>
    <w:rsid w:val="009A599A"/>
    <w:rsid w:val="009C23CB"/>
    <w:rsid w:val="00A31F8C"/>
    <w:rsid w:val="00A342AB"/>
    <w:rsid w:val="00A6538B"/>
    <w:rsid w:val="00A84C83"/>
    <w:rsid w:val="00AE5E2A"/>
    <w:rsid w:val="00B11442"/>
    <w:rsid w:val="00B63A34"/>
    <w:rsid w:val="00B904DA"/>
    <w:rsid w:val="00BB6217"/>
    <w:rsid w:val="00BC396A"/>
    <w:rsid w:val="00BC6277"/>
    <w:rsid w:val="00BD321F"/>
    <w:rsid w:val="00C22AC3"/>
    <w:rsid w:val="00C511A1"/>
    <w:rsid w:val="00C724D8"/>
    <w:rsid w:val="00C810A5"/>
    <w:rsid w:val="00C83B5A"/>
    <w:rsid w:val="00C97A32"/>
    <w:rsid w:val="00CA5CA1"/>
    <w:rsid w:val="00CC13AF"/>
    <w:rsid w:val="00CD78B0"/>
    <w:rsid w:val="00D02769"/>
    <w:rsid w:val="00D104C6"/>
    <w:rsid w:val="00D16916"/>
    <w:rsid w:val="00D446FA"/>
    <w:rsid w:val="00D57CEB"/>
    <w:rsid w:val="00D71CEF"/>
    <w:rsid w:val="00DA2CD1"/>
    <w:rsid w:val="00E04E93"/>
    <w:rsid w:val="00E139EA"/>
    <w:rsid w:val="00E25611"/>
    <w:rsid w:val="00E3698A"/>
    <w:rsid w:val="00E516EE"/>
    <w:rsid w:val="00E766ED"/>
    <w:rsid w:val="00E84DFF"/>
    <w:rsid w:val="00F110DC"/>
    <w:rsid w:val="00F87802"/>
    <w:rsid w:val="00F91EC2"/>
    <w:rsid w:val="00FD70C3"/>
    <w:rsid w:val="00FE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6ED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1046</TotalTime>
  <Pages>3</Pages>
  <Words>4730</Words>
  <Characters>2697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DELL</cp:lastModifiedBy>
  <cp:revision>63</cp:revision>
  <cp:lastPrinted>2025-02-03T14:49:00Z</cp:lastPrinted>
  <dcterms:created xsi:type="dcterms:W3CDTF">2019-02-01T11:19:00Z</dcterms:created>
  <dcterms:modified xsi:type="dcterms:W3CDTF">2026-02-21T12:12:00Z</dcterms:modified>
</cp:coreProperties>
</file>